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06D" w:rsidRPr="00C1494D" w:rsidRDefault="0057006D" w:rsidP="00C1494D"/>
    <w:p w:rsidR="0057006D" w:rsidRPr="00C1494D" w:rsidRDefault="0057006D" w:rsidP="00C1494D">
      <w:r w:rsidRPr="00C1494D">
        <w:t xml:space="preserve"> ALLEGATO N.1 </w:t>
      </w:r>
    </w:p>
    <w:p w:rsidR="0057006D" w:rsidRPr="00C1494D" w:rsidRDefault="0057006D" w:rsidP="00C1494D">
      <w:r w:rsidRPr="00C1494D">
        <w:t xml:space="preserve">MANIFESTAZIONE DI INTERESSE </w:t>
      </w:r>
    </w:p>
    <w:p w:rsidR="0057006D" w:rsidRPr="00CB6FE7" w:rsidRDefault="0057006D" w:rsidP="00CB6FE7">
      <w:pPr>
        <w:spacing w:after="0"/>
        <w:rPr>
          <w:b/>
          <w:i/>
        </w:rPr>
      </w:pPr>
      <w:r w:rsidRPr="00CB6FE7">
        <w:rPr>
          <w:b/>
          <w:i/>
        </w:rPr>
        <w:t xml:space="preserve">Ufficio Interdistrettuale di Esecuzione Penale Esterna per il Piemonte, </w:t>
      </w:r>
      <w:smartTag w:uri="urn:schemas-microsoft-com:office:smarttags" w:element="PersonName">
        <w:smartTagPr>
          <w:attr w:name="ProductID" w:val="la Liguria"/>
        </w:smartTagPr>
        <w:r w:rsidRPr="00CB6FE7">
          <w:rPr>
            <w:b/>
            <w:i/>
          </w:rPr>
          <w:t>la Liguria</w:t>
        </w:r>
      </w:smartTag>
      <w:r w:rsidRPr="00CB6FE7">
        <w:rPr>
          <w:b/>
          <w:i/>
        </w:rPr>
        <w:t xml:space="preserve"> e </w:t>
      </w:r>
      <w:smartTag w:uri="urn:schemas-microsoft-com:office:smarttags" w:element="PersonName">
        <w:smartTagPr>
          <w:attr w:name="ProductID" w:val="la Valle"/>
        </w:smartTagPr>
        <w:r w:rsidRPr="00CB6FE7">
          <w:rPr>
            <w:b/>
            <w:i/>
          </w:rPr>
          <w:t>la Valle</w:t>
        </w:r>
      </w:smartTag>
      <w:r w:rsidRPr="00CB6FE7">
        <w:rPr>
          <w:b/>
          <w:i/>
        </w:rPr>
        <w:t xml:space="preserve"> d’Aosta - Torino</w:t>
      </w:r>
    </w:p>
    <w:p w:rsidR="0057006D" w:rsidRPr="00CB6FE7" w:rsidRDefault="0057006D" w:rsidP="00CB6FE7">
      <w:pPr>
        <w:spacing w:after="0"/>
        <w:rPr>
          <w:b/>
          <w:i/>
        </w:rPr>
      </w:pPr>
      <w:r w:rsidRPr="00CB6FE7">
        <w:rPr>
          <w:b/>
          <w:i/>
        </w:rPr>
        <w:t xml:space="preserve">Via Berruti e Ferrero n. 1/A </w:t>
      </w:r>
    </w:p>
    <w:p w:rsidR="0057006D" w:rsidRDefault="0057006D" w:rsidP="00CB6FE7">
      <w:pPr>
        <w:spacing w:after="0"/>
        <w:rPr>
          <w:b/>
          <w:i/>
        </w:rPr>
      </w:pPr>
      <w:r w:rsidRPr="00CB6FE7">
        <w:rPr>
          <w:b/>
          <w:i/>
        </w:rPr>
        <w:t>10135 – TORINO</w:t>
      </w:r>
    </w:p>
    <w:p w:rsidR="0057006D" w:rsidRPr="00CB6FE7" w:rsidRDefault="0057006D" w:rsidP="00CB6FE7">
      <w:pPr>
        <w:spacing w:after="0"/>
        <w:rPr>
          <w:b/>
          <w:i/>
        </w:rPr>
      </w:pPr>
    </w:p>
    <w:p w:rsidR="0057006D" w:rsidRPr="00C1494D" w:rsidRDefault="0057006D" w:rsidP="00E2321B">
      <w:pPr>
        <w:jc w:val="both"/>
      </w:pPr>
      <w:r w:rsidRPr="00C1494D">
        <w:rPr>
          <w:b/>
          <w:bCs/>
        </w:rPr>
        <w:t xml:space="preserve">OGGETTO: AVVISO PUBBLICO - MANIFESTAZIONE DI INTERESSE PER </w:t>
      </w:r>
      <w:smartTag w:uri="urn:schemas-microsoft-com:office:smarttags" w:element="PersonName">
        <w:smartTagPr>
          <w:attr w:name="ProductID" w:val="LA CESSIONE A"/>
        </w:smartTagPr>
        <w:r w:rsidRPr="00C1494D">
          <w:rPr>
            <w:b/>
            <w:bCs/>
          </w:rPr>
          <w:t>LA CESSIONE A</w:t>
        </w:r>
      </w:smartTag>
      <w:r w:rsidRPr="00C1494D">
        <w:rPr>
          <w:b/>
          <w:bCs/>
        </w:rPr>
        <w:t xml:space="preserve"> TITOLO GRATUITO DI N. 1 AUTOVETTURA “</w:t>
      </w:r>
      <w:r>
        <w:rPr>
          <w:b/>
          <w:bCs/>
        </w:rPr>
        <w:t xml:space="preserve">FIAT PANDA </w:t>
      </w:r>
      <w:smartTag w:uri="urn:schemas-microsoft-com:office:smarttags" w:element="metricconverter">
        <w:smartTagPr>
          <w:attr w:name="ProductID" w:val="1.2”"/>
        </w:smartTagPr>
        <w:r>
          <w:rPr>
            <w:b/>
            <w:bCs/>
          </w:rPr>
          <w:t>1.2”</w:t>
        </w:r>
      </w:smartTag>
      <w:r w:rsidRPr="00C1494D">
        <w:rPr>
          <w:b/>
          <w:bCs/>
        </w:rPr>
        <w:t xml:space="preserve"> ASSEGNATA </w:t>
      </w:r>
      <w:r>
        <w:rPr>
          <w:b/>
          <w:bCs/>
        </w:rPr>
        <w:t xml:space="preserve"> </w:t>
      </w:r>
      <w:r w:rsidRPr="00C1494D">
        <w:rPr>
          <w:b/>
          <w:bCs/>
        </w:rPr>
        <w:t>AL</w:t>
      </w:r>
      <w:r>
        <w:rPr>
          <w:b/>
          <w:bCs/>
        </w:rPr>
        <w:t>L’UFFICIO INTERDISTRETTUALE DI ESECUZIONE PENALE ESTERNA DI TORINO</w:t>
      </w:r>
      <w:r w:rsidRPr="00C1494D">
        <w:rPr>
          <w:b/>
          <w:bCs/>
        </w:rPr>
        <w:t xml:space="preserve">. </w:t>
      </w:r>
    </w:p>
    <w:p w:rsidR="0057006D" w:rsidRPr="00C1494D" w:rsidRDefault="0057006D" w:rsidP="00C1494D">
      <w:pPr>
        <w:jc w:val="both"/>
      </w:pPr>
      <w:r w:rsidRPr="00C1494D">
        <w:t>Il/la sottoscritto/a..........................................................................................</w:t>
      </w:r>
      <w:r>
        <w:t>.</w:t>
      </w:r>
      <w:r w:rsidRPr="00C1494D">
        <w:t>.........</w:t>
      </w:r>
      <w:r>
        <w:t>.</w:t>
      </w:r>
      <w:r w:rsidRPr="00C1494D">
        <w:t xml:space="preserve">............. </w:t>
      </w:r>
    </w:p>
    <w:p w:rsidR="0057006D" w:rsidRPr="00C1494D" w:rsidRDefault="0057006D" w:rsidP="00C1494D">
      <w:pPr>
        <w:jc w:val="both"/>
      </w:pPr>
      <w:r w:rsidRPr="00C1494D">
        <w:t>nato/a .............................................................................. il ...........................</w:t>
      </w:r>
      <w:r>
        <w:t>.......</w:t>
      </w:r>
      <w:r w:rsidRPr="00C1494D">
        <w:t xml:space="preserve">............... </w:t>
      </w:r>
    </w:p>
    <w:p w:rsidR="0057006D" w:rsidRPr="00C1494D" w:rsidRDefault="0057006D" w:rsidP="00C1494D">
      <w:pPr>
        <w:jc w:val="both"/>
      </w:pPr>
      <w:r w:rsidRPr="00C1494D">
        <w:t xml:space="preserve">C.F...................................................................................................................... </w:t>
      </w:r>
    </w:p>
    <w:p w:rsidR="0057006D" w:rsidRPr="00C1494D" w:rsidRDefault="0057006D" w:rsidP="00C1494D">
      <w:pPr>
        <w:jc w:val="both"/>
      </w:pPr>
      <w:r w:rsidRPr="00C1494D">
        <w:t>residente a .................................................................................... Prov. .............................</w:t>
      </w:r>
      <w:r>
        <w:t>..</w:t>
      </w:r>
    </w:p>
    <w:p w:rsidR="0057006D" w:rsidRPr="00C1494D" w:rsidRDefault="0057006D" w:rsidP="00C1494D">
      <w:pPr>
        <w:jc w:val="both"/>
      </w:pPr>
      <w:r>
        <w:t>CAP………</w:t>
      </w:r>
      <w:r w:rsidRPr="00C1494D">
        <w:t xml:space="preserve">… </w:t>
      </w:r>
      <w:r>
        <w:t>v</w:t>
      </w:r>
      <w:r w:rsidRPr="00C1494D">
        <w:t>ia………………………………………………………………………………… n. ………..…</w:t>
      </w:r>
      <w:r>
        <w:t>…</w:t>
      </w:r>
    </w:p>
    <w:p w:rsidR="0057006D" w:rsidRDefault="0057006D" w:rsidP="00C1494D">
      <w:pPr>
        <w:jc w:val="both"/>
      </w:pPr>
      <w:r w:rsidRPr="00C1494D">
        <w:t>indirizzo e-mail ……………………………..………………………</w:t>
      </w:r>
      <w:r>
        <w:t>…………………………………………….</w:t>
      </w:r>
      <w:r w:rsidRPr="00C1494D">
        <w:t xml:space="preserve">….. </w:t>
      </w:r>
      <w:r>
        <w:t>…</w:t>
      </w:r>
    </w:p>
    <w:p w:rsidR="0057006D" w:rsidRPr="00C1494D" w:rsidRDefault="0057006D" w:rsidP="00C1494D">
      <w:pPr>
        <w:jc w:val="both"/>
      </w:pPr>
      <w:r w:rsidRPr="00C1494D">
        <w:t>indirizzo PEC.................................................................</w:t>
      </w:r>
      <w:r>
        <w:t>........................................................</w:t>
      </w:r>
    </w:p>
    <w:p w:rsidR="0057006D" w:rsidRPr="00C1494D" w:rsidRDefault="0057006D" w:rsidP="00C1494D">
      <w:pPr>
        <w:jc w:val="both"/>
      </w:pPr>
      <w:r w:rsidRPr="00C1494D">
        <w:t>Cell. ………………………………</w:t>
      </w:r>
      <w:r>
        <w:t xml:space="preserve"> …………</w:t>
      </w:r>
      <w:r w:rsidRPr="00C1494D">
        <w:t>……</w:t>
      </w:r>
      <w:r>
        <w:t>………….</w:t>
      </w:r>
      <w:r w:rsidRPr="00C1494D">
        <w:t>.Tel…</w:t>
      </w:r>
      <w:r>
        <w:t>………..</w:t>
      </w:r>
      <w:r w:rsidRPr="00C1494D">
        <w:t xml:space="preserve">………………………….………………… </w:t>
      </w:r>
    </w:p>
    <w:p w:rsidR="0057006D" w:rsidRPr="00C1494D" w:rsidRDefault="0057006D" w:rsidP="00C1494D">
      <w:pPr>
        <w:jc w:val="both"/>
      </w:pPr>
      <w:r w:rsidRPr="00C1494D">
        <w:t>in qualità di persona fisica e in proprio nome, per conto e nell’interesse proprio, in qualità di ……………………</w:t>
      </w:r>
      <w:r>
        <w:t>……..</w:t>
      </w:r>
      <w:r w:rsidRPr="00C1494D">
        <w:t xml:space="preserve">…………………………………………………………………………: (barrare l’opzione) </w:t>
      </w:r>
    </w:p>
    <w:p w:rsidR="0057006D" w:rsidRPr="00C1494D" w:rsidRDefault="0057006D" w:rsidP="00C1494D">
      <w:pPr>
        <w:jc w:val="both"/>
      </w:pPr>
      <w:r w:rsidRPr="00C1494D">
        <w:t xml:space="preserve">o Croce Rossa Italiana </w:t>
      </w:r>
    </w:p>
    <w:p w:rsidR="0057006D" w:rsidRPr="00C1494D" w:rsidRDefault="0057006D" w:rsidP="00C1494D">
      <w:pPr>
        <w:jc w:val="both"/>
      </w:pPr>
      <w:r w:rsidRPr="00C1494D">
        <w:t>o Organismi di volontariato di protezione civile inseriti negli appositi registri operanti in Italia e all’estero per scopi umanita</w:t>
      </w:r>
      <w:r>
        <w:t>ri</w:t>
      </w:r>
    </w:p>
    <w:p w:rsidR="0057006D" w:rsidRPr="00C1494D" w:rsidRDefault="0057006D" w:rsidP="00C1494D">
      <w:pPr>
        <w:jc w:val="both"/>
      </w:pPr>
      <w:r w:rsidRPr="00C1494D">
        <w:t xml:space="preserve">o Istituzioni scolastiche </w:t>
      </w:r>
    </w:p>
    <w:p w:rsidR="0057006D" w:rsidRPr="00C1494D" w:rsidRDefault="0057006D" w:rsidP="00C1494D">
      <w:pPr>
        <w:jc w:val="both"/>
      </w:pPr>
      <w:r w:rsidRPr="00C1494D">
        <w:t>Società/Impresa</w:t>
      </w:r>
      <w:r>
        <w:t>/Scuola:</w:t>
      </w:r>
      <w:r w:rsidRPr="00C1494D">
        <w:t>…………………………………………………………………………………………</w:t>
      </w:r>
      <w:r>
        <w:t>…..</w:t>
      </w:r>
    </w:p>
    <w:p w:rsidR="0057006D" w:rsidRPr="00C1494D" w:rsidRDefault="0057006D" w:rsidP="00C1494D">
      <w:pPr>
        <w:jc w:val="both"/>
      </w:pPr>
      <w:r w:rsidRPr="00C1494D">
        <w:t xml:space="preserve">con sede legale in................................................................................................................. </w:t>
      </w:r>
    </w:p>
    <w:p w:rsidR="0057006D" w:rsidRPr="00C1494D" w:rsidRDefault="0057006D" w:rsidP="00C1494D">
      <w:pPr>
        <w:jc w:val="both"/>
      </w:pPr>
      <w:r w:rsidRPr="00C1494D">
        <w:t xml:space="preserve">C.F. ...................................................... Partita IVA </w:t>
      </w:r>
      <w:r>
        <w:t>…</w:t>
      </w:r>
      <w:r w:rsidRPr="00C1494D">
        <w:t>............................................................</w:t>
      </w:r>
    </w:p>
    <w:p w:rsidR="0057006D" w:rsidRPr="00C1494D" w:rsidRDefault="0057006D" w:rsidP="00C1494D">
      <w:pPr>
        <w:jc w:val="both"/>
      </w:pPr>
      <w:r w:rsidRPr="00C1494D">
        <w:t>indirizzo e-mail ..................................</w:t>
      </w:r>
      <w:r>
        <w:t>...</w:t>
      </w:r>
      <w:r w:rsidRPr="00C1494D">
        <w:t xml:space="preserve">................................................................................ </w:t>
      </w:r>
    </w:p>
    <w:p w:rsidR="0057006D" w:rsidRPr="00C1494D" w:rsidRDefault="0057006D" w:rsidP="00C1494D">
      <w:pPr>
        <w:jc w:val="both"/>
      </w:pPr>
      <w:r w:rsidRPr="00C1494D">
        <w:t>indirizzo PEC …………..……………………………………………………………</w:t>
      </w:r>
      <w:r>
        <w:t>….</w:t>
      </w:r>
      <w:r w:rsidRPr="00C1494D">
        <w:t xml:space="preserve">…………………................. </w:t>
      </w:r>
    </w:p>
    <w:p w:rsidR="0057006D" w:rsidRPr="00C1494D" w:rsidRDefault="0057006D" w:rsidP="00BD6599">
      <w:pPr>
        <w:ind w:left="2124" w:firstLine="708"/>
        <w:jc w:val="both"/>
      </w:pPr>
      <w:r w:rsidRPr="00C1494D">
        <w:rPr>
          <w:b/>
          <w:bCs/>
          <w:i/>
          <w:iCs/>
        </w:rPr>
        <w:t xml:space="preserve">presa visione dell’avviso pubblico </w:t>
      </w:r>
    </w:p>
    <w:p w:rsidR="0057006D" w:rsidRPr="00C1494D" w:rsidRDefault="0057006D" w:rsidP="00C1494D">
      <w:pPr>
        <w:ind w:left="3540" w:firstLine="708"/>
        <w:jc w:val="both"/>
      </w:pPr>
      <w:r w:rsidRPr="00C1494D">
        <w:rPr>
          <w:b/>
          <w:bCs/>
        </w:rPr>
        <w:t xml:space="preserve">MANIFESTA </w:t>
      </w:r>
    </w:p>
    <w:p w:rsidR="0057006D" w:rsidRPr="00C1494D" w:rsidRDefault="0057006D" w:rsidP="00C1494D">
      <w:pPr>
        <w:jc w:val="both"/>
      </w:pPr>
      <w:r w:rsidRPr="00C1494D">
        <w:t xml:space="preserve">il proprio interesse per l’acquisizione gratuita dell’autovettura descritta nel medesimo avviso; </w:t>
      </w:r>
    </w:p>
    <w:p w:rsidR="0057006D" w:rsidRPr="00C1494D" w:rsidRDefault="0057006D" w:rsidP="00C1494D">
      <w:pPr>
        <w:ind w:left="3540" w:firstLine="708"/>
        <w:jc w:val="both"/>
      </w:pPr>
      <w:r w:rsidRPr="00C1494D">
        <w:rPr>
          <w:b/>
          <w:bCs/>
        </w:rPr>
        <w:t xml:space="preserve">E DICHIARA: </w:t>
      </w:r>
    </w:p>
    <w:p w:rsidR="0057006D" w:rsidRPr="00C1494D" w:rsidRDefault="0057006D" w:rsidP="00C1494D">
      <w:pPr>
        <w:jc w:val="both"/>
      </w:pPr>
      <w:r w:rsidRPr="00C1494D">
        <w:t xml:space="preserve">- di restituire copia dell’avviso firmato per presa visione e accettazione di tutte le clausole, in particolare: </w:t>
      </w:r>
    </w:p>
    <w:p w:rsidR="0057006D" w:rsidRPr="00C1494D" w:rsidRDefault="0057006D" w:rsidP="00C1494D">
      <w:pPr>
        <w:jc w:val="both"/>
      </w:pPr>
      <w:r w:rsidRPr="00C1494D">
        <w:t xml:space="preserve">- di accettare che il ritiro del bene ceduto sarà a completo carico del soggetto destinatario della cessione, previa tempestiva formalizzazione dell’impegno a ritirare il bene stesso, senza nessuna spesa per questa Amministrazione; </w:t>
      </w:r>
    </w:p>
    <w:p w:rsidR="0057006D" w:rsidRPr="00C1494D" w:rsidRDefault="0057006D" w:rsidP="00C1494D">
      <w:pPr>
        <w:jc w:val="both"/>
      </w:pPr>
      <w:r w:rsidRPr="00C1494D">
        <w:t xml:space="preserve">- di accettare che il bene è privo di qualsiasi garanzia, non potrà essere restituito e non potrà essere oggetto di costi aggiuntivi per l’Amministrazione e che esso sarà ceduto nello stato di fatto in cui si trova, come visto e piaciuto all’esito dell’eventuale sopralluogo; </w:t>
      </w:r>
    </w:p>
    <w:p w:rsidR="0057006D" w:rsidRPr="00C1494D" w:rsidRDefault="0057006D" w:rsidP="00C1494D">
      <w:pPr>
        <w:jc w:val="both"/>
      </w:pPr>
      <w:r w:rsidRPr="00C1494D">
        <w:t xml:space="preserve">- di NON incorrere nelle cause di esclusione di cui all’art. 94 e succ. del D.lgs. 36/2023 e s.m.i; </w:t>
      </w:r>
    </w:p>
    <w:p w:rsidR="0057006D" w:rsidRPr="00C1494D" w:rsidRDefault="0057006D" w:rsidP="00C1494D">
      <w:pPr>
        <w:jc w:val="both"/>
      </w:pPr>
      <w:r w:rsidRPr="00C1494D">
        <w:t xml:space="preserve">- di essere in regola con la normativa sulla salute e la sicurezza sui luoghi di lavoro; </w:t>
      </w:r>
    </w:p>
    <w:p w:rsidR="0057006D" w:rsidRPr="00C1494D" w:rsidRDefault="0057006D" w:rsidP="00C1494D">
      <w:pPr>
        <w:jc w:val="both"/>
      </w:pPr>
      <w:r w:rsidRPr="00C1494D">
        <w:t xml:space="preserve">- di essere in regola con le norme in materia previdenziale, assistenziale, assicurativa e di contratti collettivi di lavoro; </w:t>
      </w:r>
    </w:p>
    <w:p w:rsidR="0057006D" w:rsidRPr="00C1494D" w:rsidRDefault="0057006D" w:rsidP="00C1494D">
      <w:pPr>
        <w:jc w:val="both"/>
      </w:pPr>
      <w:r w:rsidRPr="00C1494D">
        <w:t xml:space="preserve">- di essere informato, ai sensi e per gli effetti del Regolamento U.E 679/2016 (GDPR) che i dati raccolti saranno trattati anche con strumenti informatici, esclusivamente nell’ambito del procedimento per il quale la dichiarazione viene resa; </w:t>
      </w:r>
    </w:p>
    <w:p w:rsidR="0057006D" w:rsidRPr="00C1494D" w:rsidRDefault="0057006D" w:rsidP="00C1494D">
      <w:pPr>
        <w:jc w:val="both"/>
      </w:pPr>
      <w:r w:rsidRPr="00C1494D">
        <w:t xml:space="preserve">- di autorizzare </w:t>
      </w:r>
      <w:r>
        <w:t>l’Ufficio Interdistrettuale di Esecuzione Penale Esterna di Torino a</w:t>
      </w:r>
      <w:r w:rsidRPr="00C1494D">
        <w:t>d inviare tutte le comunicazioni al seguente recapito PEC: ………………………………………………………………………</w:t>
      </w:r>
      <w:r>
        <w:t>………………………..</w:t>
      </w:r>
    </w:p>
    <w:p w:rsidR="0057006D" w:rsidRPr="00C1494D" w:rsidRDefault="0057006D" w:rsidP="00C1494D">
      <w:pPr>
        <w:jc w:val="both"/>
      </w:pPr>
      <w:r w:rsidRPr="00C1494D">
        <w:t xml:space="preserve">[firma digitale] </w:t>
      </w:r>
    </w:p>
    <w:p w:rsidR="0057006D" w:rsidRPr="00C1494D" w:rsidRDefault="0057006D" w:rsidP="00C1494D">
      <w:pPr>
        <w:jc w:val="both"/>
      </w:pPr>
      <w:r w:rsidRPr="00C1494D">
        <w:t xml:space="preserve">_________________________________ </w:t>
      </w:r>
    </w:p>
    <w:p w:rsidR="0057006D" w:rsidRDefault="0057006D" w:rsidP="00C1494D">
      <w:pPr>
        <w:jc w:val="both"/>
      </w:pPr>
      <w:r w:rsidRPr="00C1494D">
        <w:t>N.B</w:t>
      </w:r>
      <w:r w:rsidRPr="00C1494D">
        <w:rPr>
          <w:i/>
          <w:iCs/>
        </w:rPr>
        <w:t>.: La manifestazione di interesse deve essere compilata in stampatello e sottoscritta digitalmente dal legale rappresentante dell’operatore economico partecipante con firma digitale</w:t>
      </w:r>
      <w:r w:rsidRPr="00C1494D">
        <w:rPr>
          <w:b/>
          <w:bCs/>
          <w:i/>
          <w:iCs/>
        </w:rPr>
        <w:t>, allegando in ogni caso scansione di copia di un documento di identità</w:t>
      </w:r>
      <w:r w:rsidRPr="00C1494D">
        <w:rPr>
          <w:i/>
          <w:iCs/>
        </w:rPr>
        <w:t>, in corso di validità, del/dei sottoscrittore/i; la manifestazione di interesse può essere sottoscritta anche da un procuratore del l’operatore economico partecipante e in tal caso va trasmessa, sempre in formato digitale, la relativa procura in originale o in copia conforme all’originale.</w:t>
      </w:r>
    </w:p>
    <w:sectPr w:rsidR="0057006D" w:rsidSect="00CB6FE7">
      <w:pgSz w:w="11906" w:h="16838"/>
      <w:pgMar w:top="1417" w:right="1134" w:bottom="18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ptos Display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4C78"/>
    <w:rsid w:val="00224F12"/>
    <w:rsid w:val="002359EB"/>
    <w:rsid w:val="004F71B5"/>
    <w:rsid w:val="0057006D"/>
    <w:rsid w:val="006B4C78"/>
    <w:rsid w:val="00783BE0"/>
    <w:rsid w:val="009E6000"/>
    <w:rsid w:val="00A21980"/>
    <w:rsid w:val="00A657BD"/>
    <w:rsid w:val="00BD6599"/>
    <w:rsid w:val="00BF2E58"/>
    <w:rsid w:val="00C1494D"/>
    <w:rsid w:val="00CB6FE7"/>
    <w:rsid w:val="00CF207F"/>
    <w:rsid w:val="00D661C6"/>
    <w:rsid w:val="00E23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ptos" w:eastAsia="Aptos" w:hAnsi="Aptos" w:cs="Times New Roman"/>
        <w:sz w:val="22"/>
        <w:szCs w:val="22"/>
        <w:lang w:val="it-IT" w:eastAsia="it-IT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4F71B5"/>
    <w:pPr>
      <w:spacing w:after="160" w:line="278" w:lineRule="auto"/>
    </w:pPr>
    <w:rPr>
      <w:kern w:val="2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B4C78"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B4C78"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B4C78"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B4C78"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B4C78"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link w:val="Heading6Char"/>
    <w:uiPriority w:val="99"/>
    <w:qFormat/>
    <w:rsid w:val="006B4C78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9"/>
    <w:qFormat/>
    <w:rsid w:val="006B4C78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link w:val="Heading8Char"/>
    <w:uiPriority w:val="99"/>
    <w:qFormat/>
    <w:rsid w:val="006B4C78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9"/>
    <w:qFormat/>
    <w:rsid w:val="006B4C78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B4C78"/>
    <w:rPr>
      <w:rFonts w:ascii="Aptos Display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6B4C78"/>
    <w:rPr>
      <w:rFonts w:ascii="Aptos Display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6B4C78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6B4C78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6B4C78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6B4C78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6B4C78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6B4C78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6B4C78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link w:val="TitleChar"/>
    <w:uiPriority w:val="99"/>
    <w:qFormat/>
    <w:rsid w:val="006B4C78"/>
    <w:pPr>
      <w:spacing w:after="80" w:line="240" w:lineRule="auto"/>
      <w:contextualSpacing/>
    </w:pPr>
    <w:rPr>
      <w:rFonts w:ascii="Aptos Display" w:eastAsia="Times New Roman" w:hAnsi="Aptos Display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locked/>
    <w:rsid w:val="006B4C78"/>
    <w:rPr>
      <w:rFonts w:ascii="Aptos Display" w:hAnsi="Aptos Display" w:cs="Times New Roma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99"/>
    <w:qFormat/>
    <w:rsid w:val="006B4C78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6B4C78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99"/>
    <w:qFormat/>
    <w:rsid w:val="006B4C78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99"/>
    <w:locked/>
    <w:rsid w:val="006B4C78"/>
    <w:rPr>
      <w:rFonts w:cs="Times New Roman"/>
      <w:i/>
      <w:iCs/>
      <w:color w:val="404040"/>
    </w:rPr>
  </w:style>
  <w:style w:type="paragraph" w:styleId="ListParagraph">
    <w:name w:val="List Paragraph"/>
    <w:basedOn w:val="Normal"/>
    <w:uiPriority w:val="99"/>
    <w:qFormat/>
    <w:rsid w:val="006B4C78"/>
    <w:pPr>
      <w:ind w:left="720"/>
      <w:contextualSpacing/>
    </w:pPr>
  </w:style>
  <w:style w:type="character" w:styleId="IntenseEmphasis">
    <w:name w:val="Intense Emphasis"/>
    <w:basedOn w:val="DefaultParagraphFont"/>
    <w:uiPriority w:val="99"/>
    <w:qFormat/>
    <w:rsid w:val="006B4C78"/>
    <w:rPr>
      <w:rFonts w:cs="Times New Roman"/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6B4C78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6B4C78"/>
    <w:rPr>
      <w:rFonts w:cs="Times New Roman"/>
      <w:i/>
      <w:iCs/>
      <w:color w:val="0F4761"/>
    </w:rPr>
  </w:style>
  <w:style w:type="character" w:styleId="IntenseReference">
    <w:name w:val="Intense Reference"/>
    <w:basedOn w:val="DefaultParagraphFont"/>
    <w:uiPriority w:val="99"/>
    <w:qFormat/>
    <w:rsid w:val="006B4C78"/>
    <w:rPr>
      <w:rFonts w:cs="Times New Roman"/>
      <w:b/>
      <w:bCs/>
      <w:smallCaps/>
      <w:color w:val="0F4761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636</Words>
  <Characters>3627</Characters>
  <Application>Microsoft Office Outlook</Application>
  <DocSecurity>0</DocSecurity>
  <Lines>0</Lines>
  <Paragraphs>0</Paragraphs>
  <ScaleCrop>false</ScaleCrop>
  <Company>Ministero della Giustizia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ALLEGATO N</dc:title>
  <dc:subject/>
  <dc:creator>Francesco Fiorito</dc:creator>
  <cp:keywords/>
  <dc:description/>
  <cp:lastModifiedBy>Administrator</cp:lastModifiedBy>
  <cp:revision>3</cp:revision>
  <dcterms:created xsi:type="dcterms:W3CDTF">1980-01-25T21:38:00Z</dcterms:created>
  <dcterms:modified xsi:type="dcterms:W3CDTF">1980-01-25T21:52:00Z</dcterms:modified>
</cp:coreProperties>
</file>